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AC61E1" w14:textId="127D0835" w:rsidR="0061215A" w:rsidRDefault="0029485D" w:rsidP="0061215A">
      <w:pPr>
        <w:spacing w:line="360" w:lineRule="auto"/>
        <w:jc w:val="center"/>
        <w:rPr>
          <w:rFonts w:eastAsia="Calibri" w:cs="Arial"/>
          <w:b/>
          <w:bCs/>
          <w:lang w:val="en-ZA" w:eastAsia="en-US"/>
        </w:rPr>
      </w:pPr>
      <w:r>
        <w:rPr>
          <w:rFonts w:eastAsia="Calibri" w:cs="Arial"/>
          <w:b/>
          <w:bCs/>
        </w:rPr>
        <w:t>COVID-19 SCREENING QUESTIONNAIRE</w:t>
      </w:r>
    </w:p>
    <w:p w14:paraId="6233A3B7" w14:textId="77777777" w:rsidR="0061215A" w:rsidRDefault="0061215A" w:rsidP="0061215A">
      <w:pPr>
        <w:spacing w:line="360" w:lineRule="auto"/>
        <w:ind w:left="720"/>
        <w:jc w:val="both"/>
        <w:rPr>
          <w:rFonts w:eastAsia="Calibri" w:cs="Arial"/>
        </w:rPr>
      </w:pPr>
    </w:p>
    <w:p w14:paraId="721C9F69" w14:textId="58D75E76" w:rsidR="0061215A" w:rsidRDefault="0061215A" w:rsidP="0061215A">
      <w:pPr>
        <w:spacing w:line="360" w:lineRule="auto"/>
        <w:jc w:val="both"/>
        <w:rPr>
          <w:rFonts w:eastAsia="Calibri" w:cs="Arial"/>
        </w:rPr>
      </w:pPr>
      <w:r>
        <w:rPr>
          <w:rFonts w:eastAsia="Calibri" w:cs="Arial"/>
        </w:rPr>
        <w:t>Name and Surname: _______________________</w:t>
      </w:r>
    </w:p>
    <w:p w14:paraId="4F1C699E" w14:textId="6E081335" w:rsidR="0061215A" w:rsidRDefault="0061215A" w:rsidP="0061215A">
      <w:pPr>
        <w:spacing w:line="360" w:lineRule="auto"/>
        <w:jc w:val="both"/>
        <w:rPr>
          <w:rFonts w:eastAsia="Calibri" w:cs="Arial"/>
        </w:rPr>
      </w:pPr>
      <w:r>
        <w:rPr>
          <w:rFonts w:eastAsia="Calibri" w:cs="Arial"/>
        </w:rPr>
        <w:t>Grade</w:t>
      </w:r>
      <w:r w:rsidR="0029485D">
        <w:rPr>
          <w:rFonts w:eastAsia="Calibri" w:cs="Arial"/>
        </w:rPr>
        <w:t xml:space="preserve"> / Class: ____________________________</w:t>
      </w:r>
    </w:p>
    <w:p w14:paraId="100CB096" w14:textId="46D5DD7A" w:rsidR="0061215A" w:rsidRDefault="0061215A" w:rsidP="0061215A">
      <w:pPr>
        <w:spacing w:line="360" w:lineRule="auto"/>
        <w:jc w:val="both"/>
        <w:rPr>
          <w:rFonts w:eastAsia="Calibri" w:cs="Arial"/>
        </w:rPr>
      </w:pPr>
      <w:r>
        <w:rPr>
          <w:rFonts w:eastAsia="Calibri" w:cs="Arial"/>
        </w:rPr>
        <w:t>Date: _____________________________</w:t>
      </w:r>
      <w:r w:rsidR="0029485D">
        <w:rPr>
          <w:rFonts w:eastAsia="Calibri" w:cs="Arial"/>
        </w:rPr>
        <w:t>______</w:t>
      </w:r>
    </w:p>
    <w:p w14:paraId="51DF2A55" w14:textId="77777777" w:rsidR="0061215A" w:rsidRDefault="0061215A" w:rsidP="0061215A">
      <w:pPr>
        <w:spacing w:line="360" w:lineRule="auto"/>
        <w:jc w:val="both"/>
        <w:rPr>
          <w:rFonts w:eastAsia="Calibri" w:cs="Arial"/>
        </w:rPr>
      </w:pPr>
    </w:p>
    <w:p w14:paraId="7967CF6C" w14:textId="783DE353" w:rsidR="0061215A" w:rsidRDefault="0061215A" w:rsidP="0061215A">
      <w:pPr>
        <w:spacing w:line="360" w:lineRule="auto"/>
        <w:jc w:val="both"/>
        <w:rPr>
          <w:rFonts w:eastAsia="Calibri" w:cs="Arial"/>
        </w:rPr>
      </w:pPr>
      <w:r>
        <w:rPr>
          <w:rFonts w:eastAsia="Calibri" w:cs="Arial"/>
        </w:rPr>
        <w:t>Please answer the following questions honestly:</w:t>
      </w:r>
    </w:p>
    <w:p w14:paraId="1E8D6C8E" w14:textId="77777777" w:rsidR="0061215A" w:rsidRDefault="0061215A" w:rsidP="0061215A">
      <w:pPr>
        <w:spacing w:line="360" w:lineRule="auto"/>
        <w:jc w:val="both"/>
        <w:rPr>
          <w:rFonts w:eastAsia="Calibri" w:cs="Arial"/>
        </w:rPr>
      </w:pPr>
    </w:p>
    <w:p w14:paraId="328A430D" w14:textId="6F47C273" w:rsidR="0061215A" w:rsidRDefault="0061215A" w:rsidP="0061215A">
      <w:pPr>
        <w:spacing w:line="360" w:lineRule="auto"/>
        <w:jc w:val="both"/>
        <w:rPr>
          <w:rFonts w:eastAsia="Calibri" w:cs="Arial"/>
        </w:rPr>
      </w:pPr>
      <w:r>
        <w:rPr>
          <w:rFonts w:eastAsia="Calibri" w:cs="Arial"/>
        </w:rPr>
        <w:t>Do you have any of the following symptoms?</w:t>
      </w:r>
    </w:p>
    <w:p w14:paraId="2FEFD796" w14:textId="77777777" w:rsidR="00873358" w:rsidRDefault="00873358" w:rsidP="0061215A">
      <w:pPr>
        <w:spacing w:line="360" w:lineRule="auto"/>
        <w:jc w:val="both"/>
        <w:rPr>
          <w:rFonts w:eastAsia="Calibri" w:cs="Arial"/>
        </w:rPr>
      </w:pPr>
    </w:p>
    <w:p w14:paraId="1F2E55C8" w14:textId="77777777" w:rsidR="00873358" w:rsidRDefault="00873358" w:rsidP="0061215A">
      <w:pPr>
        <w:spacing w:line="360" w:lineRule="auto"/>
        <w:jc w:val="both"/>
        <w:rPr>
          <w:rFonts w:eastAsia="Calibr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32"/>
        <w:gridCol w:w="813"/>
        <w:gridCol w:w="849"/>
      </w:tblGrid>
      <w:tr w:rsidR="005A7D4C" w14:paraId="12213CB7" w14:textId="77777777" w:rsidTr="005A7D4C">
        <w:tc>
          <w:tcPr>
            <w:tcW w:w="7732" w:type="dxa"/>
          </w:tcPr>
          <w:p w14:paraId="1F41796C" w14:textId="77777777" w:rsidR="005A7D4C" w:rsidRDefault="005A7D4C" w:rsidP="00873358">
            <w:pPr>
              <w:numPr>
                <w:ilvl w:val="0"/>
                <w:numId w:val="33"/>
              </w:numPr>
              <w:spacing w:line="360" w:lineRule="auto"/>
              <w:ind w:left="506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Temperature &gt; 38</w:t>
            </w:r>
            <w:r>
              <w:rPr>
                <w:rFonts w:eastAsia="Calibri" w:cs="Arial"/>
                <w:rtl/>
                <w:lang w:bidi="he-IL"/>
              </w:rPr>
              <w:t>֯</w:t>
            </w:r>
            <w:r>
              <w:rPr>
                <w:rFonts w:eastAsia="Calibri" w:cs="Arial"/>
              </w:rPr>
              <w:t>C?</w:t>
            </w:r>
          </w:p>
          <w:p w14:paraId="2DDBF8FB" w14:textId="77777777" w:rsidR="005A7D4C" w:rsidRDefault="005A7D4C" w:rsidP="00873358">
            <w:pPr>
              <w:numPr>
                <w:ilvl w:val="0"/>
                <w:numId w:val="33"/>
              </w:numPr>
              <w:spacing w:line="360" w:lineRule="auto"/>
              <w:ind w:left="506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Sudden onset cough?</w:t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</w:p>
          <w:p w14:paraId="6AEB795E" w14:textId="77777777" w:rsidR="005A7D4C" w:rsidRDefault="005A7D4C" w:rsidP="00873358">
            <w:pPr>
              <w:numPr>
                <w:ilvl w:val="0"/>
                <w:numId w:val="33"/>
              </w:numPr>
              <w:spacing w:line="360" w:lineRule="auto"/>
              <w:ind w:left="506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Sore throat?</w:t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  <w:r>
              <w:rPr>
                <w:rFonts w:eastAsia="Calibri" w:cs="Arial"/>
              </w:rPr>
              <w:tab/>
            </w:r>
          </w:p>
          <w:p w14:paraId="5CF91152" w14:textId="77777777" w:rsidR="005A7D4C" w:rsidRDefault="005A7D4C" w:rsidP="00873358">
            <w:pPr>
              <w:numPr>
                <w:ilvl w:val="0"/>
                <w:numId w:val="33"/>
              </w:numPr>
              <w:spacing w:line="360" w:lineRule="auto"/>
              <w:ind w:left="506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Difficulty in breathing?</w:t>
            </w:r>
          </w:p>
          <w:p w14:paraId="2876A923" w14:textId="5A1A5100" w:rsidR="005A7D4C" w:rsidRPr="00873358" w:rsidRDefault="005A7D4C" w:rsidP="00873358">
            <w:pPr>
              <w:numPr>
                <w:ilvl w:val="0"/>
                <w:numId w:val="33"/>
              </w:numPr>
              <w:spacing w:line="360" w:lineRule="auto"/>
              <w:ind w:left="506"/>
              <w:jc w:val="both"/>
              <w:rPr>
                <w:rFonts w:eastAsia="Calibri" w:cs="Arial"/>
              </w:rPr>
            </w:pPr>
            <w:r w:rsidRPr="00873358">
              <w:rPr>
                <w:rFonts w:eastAsia="Calibri" w:cs="Arial"/>
              </w:rPr>
              <w:t>Were you in close contact with a confirmed Coronavirus (Covid-19) person in the last 14 days?</w:t>
            </w:r>
            <w:r w:rsidRPr="00873358">
              <w:rPr>
                <w:rFonts w:eastAsia="Calibri" w:cs="Arial"/>
              </w:rPr>
              <w:tab/>
            </w:r>
          </w:p>
        </w:tc>
        <w:tc>
          <w:tcPr>
            <w:tcW w:w="813" w:type="dxa"/>
          </w:tcPr>
          <w:p w14:paraId="496F2C84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3026161A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5C04985B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0B667F4B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54C73611" w14:textId="12895608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</w:tc>
        <w:tc>
          <w:tcPr>
            <w:tcW w:w="849" w:type="dxa"/>
          </w:tcPr>
          <w:p w14:paraId="7683C9BC" w14:textId="1B3B80C1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335F0476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5409A609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13D64B06" w14:textId="77777777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6B435BAF" w14:textId="092087AC" w:rsidR="005A7D4C" w:rsidRDefault="005A7D4C" w:rsidP="0061215A">
            <w:pPr>
              <w:spacing w:line="360" w:lineRule="auto"/>
              <w:jc w:val="both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</w:tc>
      </w:tr>
    </w:tbl>
    <w:p w14:paraId="4F9DADA6" w14:textId="762E0615" w:rsidR="00873358" w:rsidRDefault="00873358" w:rsidP="0061215A">
      <w:pPr>
        <w:spacing w:line="360" w:lineRule="auto"/>
        <w:jc w:val="both"/>
        <w:rPr>
          <w:rFonts w:eastAsia="Calibri" w:cs="Arial"/>
        </w:rPr>
      </w:pPr>
    </w:p>
    <w:p w14:paraId="0D91A2A0" w14:textId="77777777" w:rsidR="0029485D" w:rsidRDefault="0029485D" w:rsidP="0061215A">
      <w:pPr>
        <w:spacing w:line="360" w:lineRule="auto"/>
        <w:rPr>
          <w:rFonts w:eastAsia="Calibri" w:cs="Arial"/>
        </w:rPr>
      </w:pPr>
    </w:p>
    <w:p w14:paraId="56B86CE3" w14:textId="04F5111E" w:rsidR="0061215A" w:rsidRDefault="0029485D" w:rsidP="0061215A">
      <w:pPr>
        <w:spacing w:line="360" w:lineRule="auto"/>
        <w:rPr>
          <w:rFonts w:eastAsia="Calibri" w:cs="Arial"/>
        </w:rPr>
      </w:pPr>
      <w:r>
        <w:rPr>
          <w:rFonts w:eastAsia="Calibri" w:cs="Arial"/>
        </w:rPr>
        <w:t>Have you been diagnosed with any of the following conditions?</w:t>
      </w:r>
    </w:p>
    <w:p w14:paraId="400179FC" w14:textId="77777777" w:rsidR="00873358" w:rsidRDefault="00873358" w:rsidP="0061215A">
      <w:pPr>
        <w:spacing w:line="360" w:lineRule="auto"/>
        <w:rPr>
          <w:rFonts w:eastAsia="Calibri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32"/>
        <w:gridCol w:w="813"/>
        <w:gridCol w:w="849"/>
      </w:tblGrid>
      <w:tr w:rsidR="005A7D4C" w14:paraId="190EDA9D" w14:textId="77777777" w:rsidTr="005A7D4C">
        <w:tc>
          <w:tcPr>
            <w:tcW w:w="7732" w:type="dxa"/>
          </w:tcPr>
          <w:p w14:paraId="07F2CE44" w14:textId="77777777" w:rsidR="005A7D4C" w:rsidRPr="00873358" w:rsidRDefault="005A7D4C" w:rsidP="00873358">
            <w:pPr>
              <w:spacing w:line="360" w:lineRule="auto"/>
              <w:rPr>
                <w:rFonts w:eastAsia="Calibri" w:cs="Arial"/>
              </w:rPr>
            </w:pPr>
            <w:r w:rsidRPr="00873358">
              <w:rPr>
                <w:rFonts w:eastAsia="Calibri" w:cs="Arial"/>
              </w:rPr>
              <w:t>a.</w:t>
            </w:r>
            <w:r w:rsidRPr="00873358">
              <w:rPr>
                <w:rFonts w:eastAsia="Calibri" w:cs="Arial"/>
              </w:rPr>
              <w:tab/>
              <w:t>Diabetes</w:t>
            </w:r>
          </w:p>
          <w:p w14:paraId="08DFAABF" w14:textId="77777777" w:rsidR="005A7D4C" w:rsidRPr="00873358" w:rsidRDefault="005A7D4C" w:rsidP="00873358">
            <w:pPr>
              <w:spacing w:line="360" w:lineRule="auto"/>
              <w:rPr>
                <w:rFonts w:eastAsia="Calibri" w:cs="Arial"/>
              </w:rPr>
            </w:pPr>
            <w:r w:rsidRPr="00873358">
              <w:rPr>
                <w:rFonts w:eastAsia="Calibri" w:cs="Arial"/>
              </w:rPr>
              <w:t>b.</w:t>
            </w:r>
            <w:r w:rsidRPr="00873358">
              <w:rPr>
                <w:rFonts w:eastAsia="Calibri" w:cs="Arial"/>
              </w:rPr>
              <w:tab/>
              <w:t>Hypertension</w:t>
            </w:r>
          </w:p>
          <w:p w14:paraId="07A62307" w14:textId="77777777" w:rsidR="005A7D4C" w:rsidRDefault="005A7D4C" w:rsidP="00873358">
            <w:pPr>
              <w:spacing w:line="360" w:lineRule="auto"/>
              <w:rPr>
                <w:rFonts w:eastAsia="Calibri" w:cs="Arial"/>
              </w:rPr>
            </w:pPr>
            <w:r w:rsidRPr="00873358">
              <w:rPr>
                <w:rFonts w:eastAsia="Calibri" w:cs="Arial"/>
              </w:rPr>
              <w:t>c.</w:t>
            </w:r>
            <w:r w:rsidRPr="00873358">
              <w:rPr>
                <w:rFonts w:eastAsia="Calibri" w:cs="Arial"/>
              </w:rPr>
              <w:tab/>
              <w:t>Cardiac disease</w:t>
            </w:r>
          </w:p>
          <w:p w14:paraId="4F87B825" w14:textId="2824F6EC" w:rsidR="005A7D4C" w:rsidRDefault="005A7D4C" w:rsidP="00873358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 xml:space="preserve">d.        </w:t>
            </w:r>
            <w:r w:rsidRPr="00873358">
              <w:rPr>
                <w:rFonts w:eastAsia="Calibri" w:cs="Arial"/>
              </w:rPr>
              <w:t>Respiratory disease e.g. asthmatic</w:t>
            </w:r>
          </w:p>
        </w:tc>
        <w:tc>
          <w:tcPr>
            <w:tcW w:w="813" w:type="dxa"/>
          </w:tcPr>
          <w:p w14:paraId="1B28BA94" w14:textId="77777777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6428F293" w14:textId="77777777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2898B599" w14:textId="77777777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</w:p>
          <w:p w14:paraId="3A004C88" w14:textId="4DD7FBC8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Yes</w:t>
            </w:r>
            <w:bookmarkStart w:id="0" w:name="_GoBack"/>
            <w:bookmarkEnd w:id="0"/>
          </w:p>
        </w:tc>
        <w:tc>
          <w:tcPr>
            <w:tcW w:w="849" w:type="dxa"/>
          </w:tcPr>
          <w:p w14:paraId="5F830333" w14:textId="2AA5E99F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74B056A4" w14:textId="77777777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7DEE5D7A" w14:textId="77777777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  <w:p w14:paraId="24B04334" w14:textId="13F03D86" w:rsidR="005A7D4C" w:rsidRDefault="005A7D4C" w:rsidP="0061215A">
            <w:pPr>
              <w:spacing w:line="360" w:lineRule="auto"/>
              <w:rPr>
                <w:rFonts w:eastAsia="Calibri" w:cs="Arial"/>
              </w:rPr>
            </w:pPr>
            <w:r>
              <w:rPr>
                <w:rFonts w:eastAsia="Calibri" w:cs="Arial"/>
              </w:rPr>
              <w:t>No</w:t>
            </w:r>
          </w:p>
        </w:tc>
      </w:tr>
    </w:tbl>
    <w:p w14:paraId="13B185FD" w14:textId="057B885A" w:rsidR="00873358" w:rsidRDefault="00873358" w:rsidP="0061215A">
      <w:pPr>
        <w:spacing w:line="360" w:lineRule="auto"/>
        <w:rPr>
          <w:rFonts w:eastAsia="Calibri" w:cs="Arial"/>
        </w:rPr>
      </w:pPr>
    </w:p>
    <w:p w14:paraId="489E5449" w14:textId="77777777" w:rsidR="0029485D" w:rsidRDefault="0029485D" w:rsidP="0061215A">
      <w:pPr>
        <w:spacing w:line="360" w:lineRule="auto"/>
        <w:rPr>
          <w:rFonts w:eastAsia="Calibri" w:cs="Arial"/>
        </w:rPr>
      </w:pPr>
    </w:p>
    <w:p w14:paraId="03EEFD0C" w14:textId="77777777" w:rsidR="006611E4" w:rsidRPr="00076EE1" w:rsidRDefault="006611E4" w:rsidP="00355E02">
      <w:pPr>
        <w:spacing w:line="360" w:lineRule="auto"/>
      </w:pPr>
    </w:p>
    <w:sectPr w:rsidR="006611E4" w:rsidRPr="00076EE1" w:rsidSect="00272498">
      <w:headerReference w:type="default" r:id="rId7"/>
      <w:footerReference w:type="even" r:id="rId8"/>
      <w:footerReference w:type="default" r:id="rId9"/>
      <w:pgSz w:w="12240" w:h="15840"/>
      <w:pgMar w:top="1418" w:right="1418" w:bottom="1418" w:left="1418" w:header="28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377F68" w14:textId="77777777" w:rsidR="00A70B9E" w:rsidRDefault="00A70B9E">
      <w:r>
        <w:separator/>
      </w:r>
    </w:p>
  </w:endnote>
  <w:endnote w:type="continuationSeparator" w:id="0">
    <w:p w14:paraId="51DA6F4A" w14:textId="77777777" w:rsidR="00A70B9E" w:rsidRDefault="00A70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1DB14" w14:textId="77777777" w:rsidR="00661333" w:rsidRDefault="00414B4F" w:rsidP="00A745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6133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8E4FFB" w14:textId="77777777" w:rsidR="00661333" w:rsidRDefault="00661333" w:rsidP="00A7454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868094" w14:textId="77777777" w:rsidR="003139C5" w:rsidRPr="003139C5" w:rsidRDefault="003139C5" w:rsidP="003139C5">
    <w:pPr>
      <w:pStyle w:val="Footer"/>
      <w:jc w:val="right"/>
      <w:rPr>
        <w:rFonts w:cs="Arial"/>
        <w:sz w:val="22"/>
        <w:szCs w:val="22"/>
      </w:rPr>
    </w:pPr>
  </w:p>
  <w:p w14:paraId="0EFF7746" w14:textId="77777777" w:rsidR="00CE3958" w:rsidRPr="00CE3958" w:rsidRDefault="00A35CEF" w:rsidP="00CE3958">
    <w:pPr>
      <w:jc w:val="center"/>
      <w:rPr>
        <w:rFonts w:cs="Arial"/>
        <w:b/>
        <w:i/>
        <w:sz w:val="22"/>
        <w:szCs w:val="22"/>
      </w:rPr>
    </w:pPr>
    <w:r>
      <w:rPr>
        <w:rFonts w:cs="Arial"/>
        <w:b/>
        <w:i/>
        <w:sz w:val="22"/>
        <w:szCs w:val="22"/>
      </w:rPr>
      <w:t>“</w:t>
    </w:r>
    <w:r w:rsidR="0060636F">
      <w:rPr>
        <w:rFonts w:cs="Arial"/>
        <w:b/>
        <w:i/>
        <w:sz w:val="22"/>
        <w:szCs w:val="22"/>
      </w:rPr>
      <w:t>The leader in school governance and management</w:t>
    </w:r>
    <w:r>
      <w:rPr>
        <w:rFonts w:cs="Arial"/>
        <w:b/>
        <w:i/>
        <w:sz w:val="22"/>
        <w:szCs w:val="22"/>
      </w:rPr>
      <w:t>”</w:t>
    </w:r>
  </w:p>
  <w:p w14:paraId="798F732C" w14:textId="77777777" w:rsidR="003139C5" w:rsidRPr="003139C5" w:rsidRDefault="00414B4F" w:rsidP="003139C5">
    <w:pPr>
      <w:pStyle w:val="Footer"/>
      <w:jc w:val="right"/>
      <w:rPr>
        <w:rFonts w:cs="Arial"/>
        <w:sz w:val="22"/>
        <w:szCs w:val="22"/>
      </w:rPr>
    </w:pPr>
    <w:r w:rsidRPr="003139C5">
      <w:rPr>
        <w:rFonts w:cs="Arial"/>
        <w:b/>
        <w:sz w:val="22"/>
        <w:szCs w:val="22"/>
      </w:rPr>
      <w:fldChar w:fldCharType="begin"/>
    </w:r>
    <w:r w:rsidR="003139C5" w:rsidRPr="003139C5">
      <w:rPr>
        <w:rFonts w:cs="Arial"/>
        <w:b/>
        <w:sz w:val="22"/>
        <w:szCs w:val="22"/>
      </w:rPr>
      <w:instrText xml:space="preserve"> PAGE </w:instrText>
    </w:r>
    <w:r w:rsidRPr="003139C5">
      <w:rPr>
        <w:rFonts w:cs="Arial"/>
        <w:b/>
        <w:sz w:val="22"/>
        <w:szCs w:val="22"/>
      </w:rPr>
      <w:fldChar w:fldCharType="separate"/>
    </w:r>
    <w:r w:rsidR="00A70B9E">
      <w:rPr>
        <w:rFonts w:cs="Arial"/>
        <w:b/>
        <w:noProof/>
        <w:sz w:val="22"/>
        <w:szCs w:val="22"/>
      </w:rPr>
      <w:t>1</w:t>
    </w:r>
    <w:r w:rsidRPr="003139C5">
      <w:rPr>
        <w:rFonts w:cs="Arial"/>
        <w:b/>
        <w:sz w:val="22"/>
        <w:szCs w:val="22"/>
      </w:rPr>
      <w:fldChar w:fldCharType="end"/>
    </w:r>
    <w:r w:rsidR="005707E1">
      <w:rPr>
        <w:rFonts w:cs="Arial"/>
        <w:sz w:val="22"/>
        <w:szCs w:val="22"/>
      </w:rPr>
      <w:t xml:space="preserve"> of </w:t>
    </w:r>
    <w:r w:rsidRPr="003139C5">
      <w:rPr>
        <w:rFonts w:cs="Arial"/>
        <w:b/>
        <w:sz w:val="22"/>
        <w:szCs w:val="22"/>
      </w:rPr>
      <w:fldChar w:fldCharType="begin"/>
    </w:r>
    <w:r w:rsidR="003139C5" w:rsidRPr="003139C5">
      <w:rPr>
        <w:rFonts w:cs="Arial"/>
        <w:b/>
        <w:sz w:val="22"/>
        <w:szCs w:val="22"/>
      </w:rPr>
      <w:instrText xml:space="preserve"> NUMPAGES  </w:instrText>
    </w:r>
    <w:r w:rsidRPr="003139C5">
      <w:rPr>
        <w:rFonts w:cs="Arial"/>
        <w:b/>
        <w:sz w:val="22"/>
        <w:szCs w:val="22"/>
      </w:rPr>
      <w:fldChar w:fldCharType="separate"/>
    </w:r>
    <w:r w:rsidR="00A70B9E">
      <w:rPr>
        <w:rFonts w:cs="Arial"/>
        <w:b/>
        <w:noProof/>
        <w:sz w:val="22"/>
        <w:szCs w:val="22"/>
      </w:rPr>
      <w:t>1</w:t>
    </w:r>
    <w:r w:rsidRPr="003139C5">
      <w:rPr>
        <w:rFonts w:cs="Arial"/>
        <w:b/>
        <w:sz w:val="22"/>
        <w:szCs w:val="22"/>
      </w:rPr>
      <w:fldChar w:fldCharType="end"/>
    </w:r>
  </w:p>
  <w:p w14:paraId="0F424869" w14:textId="77777777" w:rsidR="00CE3958" w:rsidRPr="00012587" w:rsidRDefault="00CE3958" w:rsidP="003512BD">
    <w:pPr>
      <w:pStyle w:val="Footer"/>
      <w:jc w:val="center"/>
      <w:rPr>
        <w:rFonts w:cs="Arial"/>
        <w:sz w:val="22"/>
        <w:szCs w:val="22"/>
      </w:rPr>
    </w:pPr>
  </w:p>
  <w:p w14:paraId="7CE0AD7F" w14:textId="77777777" w:rsidR="003512BD" w:rsidRPr="00012587" w:rsidRDefault="003512BD" w:rsidP="003512BD">
    <w:pPr>
      <w:pStyle w:val="Footer"/>
      <w:jc w:val="center"/>
      <w:rPr>
        <w:rFonts w:cs="Arial"/>
        <w:sz w:val="22"/>
        <w:szCs w:val="22"/>
      </w:rPr>
    </w:pPr>
  </w:p>
  <w:p w14:paraId="526CDAAB" w14:textId="77777777" w:rsidR="00661333" w:rsidRPr="00012587" w:rsidRDefault="005707E1" w:rsidP="003512BD">
    <w:pPr>
      <w:jc w:val="center"/>
      <w:rPr>
        <w:rFonts w:cs="Arial"/>
        <w:b/>
        <w:sz w:val="18"/>
        <w:szCs w:val="18"/>
      </w:rPr>
    </w:pPr>
    <w:r>
      <w:rPr>
        <w:rFonts w:cs="Arial"/>
        <w:b/>
        <w:sz w:val="18"/>
        <w:szCs w:val="18"/>
      </w:rPr>
      <w:t>Copyright</w:t>
    </w:r>
    <w:r w:rsidR="00012587" w:rsidRPr="00012587">
      <w:rPr>
        <w:rFonts w:cs="Arial"/>
        <w:b/>
        <w:sz w:val="18"/>
        <w:szCs w:val="18"/>
      </w:rPr>
      <w:t xml:space="preserve"> </w:t>
    </w:r>
    <w:r w:rsidR="003512BD" w:rsidRPr="00012587">
      <w:rPr>
        <w:rFonts w:cs="Arial"/>
        <w:b/>
        <w:sz w:val="18"/>
        <w:szCs w:val="18"/>
      </w:rPr>
      <w:t>FEDSAS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9F3AC" w14:textId="77777777" w:rsidR="00A70B9E" w:rsidRDefault="00A70B9E">
      <w:r>
        <w:separator/>
      </w:r>
    </w:p>
  </w:footnote>
  <w:footnote w:type="continuationSeparator" w:id="0">
    <w:p w14:paraId="3952BDF4" w14:textId="77777777" w:rsidR="00A70B9E" w:rsidRDefault="00A70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00BE45" w14:textId="1E446E02" w:rsidR="00412601" w:rsidRPr="000A6028" w:rsidRDefault="002564BE" w:rsidP="000A6028">
    <w:pPr>
      <w:pStyle w:val="Header"/>
      <w:ind w:right="360"/>
      <w:jc w:val="right"/>
      <w:rPr>
        <w:rFonts w:cs="Arial"/>
        <w:sz w:val="22"/>
        <w:szCs w:val="22"/>
      </w:rPr>
    </w:pPr>
    <w:r>
      <w:rPr>
        <w:noProof/>
        <w:lang w:val="en-US" w:eastAsia="en-US"/>
      </w:rPr>
      <w:drawing>
        <wp:inline distT="0" distB="0" distL="0" distR="0" wp14:anchorId="08138C0A" wp14:editId="0A13377D">
          <wp:extent cx="1381125" cy="695325"/>
          <wp:effectExtent l="0" t="0" r="9525" b="9525"/>
          <wp:docPr id="1" name="Picture 1" descr="Description: Fedsas Logo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scription: Fedsas Logo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902C57" w14:textId="77777777" w:rsidR="000A6028" w:rsidRDefault="000A6028" w:rsidP="000A6028">
    <w:pPr>
      <w:pStyle w:val="Header"/>
      <w:ind w:right="360"/>
      <w:jc w:val="right"/>
      <w:rPr>
        <w:rFonts w:cs="Arial"/>
        <w:sz w:val="22"/>
        <w:szCs w:val="22"/>
      </w:rPr>
    </w:pPr>
    <w:r>
      <w:rPr>
        <w:rFonts w:cs="Arial"/>
        <w:sz w:val="22"/>
        <w:szCs w:val="22"/>
      </w:rPr>
      <w:t>www.fedsas.org.za</w:t>
    </w:r>
  </w:p>
  <w:p w14:paraId="7401E62F" w14:textId="77777777" w:rsidR="000A6028" w:rsidRDefault="000A6028" w:rsidP="000A6028">
    <w:pPr>
      <w:pStyle w:val="Header"/>
      <w:ind w:right="360"/>
      <w:jc w:val="right"/>
      <w:rPr>
        <w:rFonts w:cs="Arial"/>
        <w:sz w:val="22"/>
        <w:szCs w:val="22"/>
      </w:rPr>
    </w:pPr>
  </w:p>
  <w:p w14:paraId="07E89E73" w14:textId="77777777" w:rsidR="000A6028" w:rsidRPr="000A6028" w:rsidRDefault="000A6028" w:rsidP="000A6028">
    <w:pPr>
      <w:pStyle w:val="Header"/>
      <w:ind w:right="360"/>
      <w:jc w:val="right"/>
      <w:rPr>
        <w:rFonts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D24FE14"/>
    <w:lvl w:ilvl="0">
      <w:numFmt w:val="decimal"/>
      <w:lvlText w:val="*"/>
      <w:lvlJc w:val="left"/>
    </w:lvl>
  </w:abstractNum>
  <w:abstractNum w:abstractNumId="1" w15:restartNumberingAfterBreak="0">
    <w:nsid w:val="029666FE"/>
    <w:multiLevelType w:val="hybridMultilevel"/>
    <w:tmpl w:val="E990E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7759C"/>
    <w:multiLevelType w:val="hybridMultilevel"/>
    <w:tmpl w:val="C11A7A70"/>
    <w:lvl w:ilvl="0" w:tplc="7A86CD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A4CE6"/>
    <w:multiLevelType w:val="hybridMultilevel"/>
    <w:tmpl w:val="019E4D2A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797" w:hanging="360"/>
      </w:pPr>
    </w:lvl>
    <w:lvl w:ilvl="2" w:tplc="1C09001B" w:tentative="1">
      <w:start w:val="1"/>
      <w:numFmt w:val="lowerRoman"/>
      <w:lvlText w:val="%3."/>
      <w:lvlJc w:val="right"/>
      <w:pPr>
        <w:ind w:left="2517" w:hanging="180"/>
      </w:pPr>
    </w:lvl>
    <w:lvl w:ilvl="3" w:tplc="1C09000F" w:tentative="1">
      <w:start w:val="1"/>
      <w:numFmt w:val="decimal"/>
      <w:lvlText w:val="%4."/>
      <w:lvlJc w:val="left"/>
      <w:pPr>
        <w:ind w:left="3237" w:hanging="360"/>
      </w:pPr>
    </w:lvl>
    <w:lvl w:ilvl="4" w:tplc="1C090019" w:tentative="1">
      <w:start w:val="1"/>
      <w:numFmt w:val="lowerLetter"/>
      <w:lvlText w:val="%5."/>
      <w:lvlJc w:val="left"/>
      <w:pPr>
        <w:ind w:left="3957" w:hanging="360"/>
      </w:pPr>
    </w:lvl>
    <w:lvl w:ilvl="5" w:tplc="1C09001B" w:tentative="1">
      <w:start w:val="1"/>
      <w:numFmt w:val="lowerRoman"/>
      <w:lvlText w:val="%6."/>
      <w:lvlJc w:val="right"/>
      <w:pPr>
        <w:ind w:left="4677" w:hanging="180"/>
      </w:pPr>
    </w:lvl>
    <w:lvl w:ilvl="6" w:tplc="1C09000F" w:tentative="1">
      <w:start w:val="1"/>
      <w:numFmt w:val="decimal"/>
      <w:lvlText w:val="%7."/>
      <w:lvlJc w:val="left"/>
      <w:pPr>
        <w:ind w:left="5397" w:hanging="360"/>
      </w:pPr>
    </w:lvl>
    <w:lvl w:ilvl="7" w:tplc="1C090019" w:tentative="1">
      <w:start w:val="1"/>
      <w:numFmt w:val="lowerLetter"/>
      <w:lvlText w:val="%8."/>
      <w:lvlJc w:val="left"/>
      <w:pPr>
        <w:ind w:left="6117" w:hanging="360"/>
      </w:pPr>
    </w:lvl>
    <w:lvl w:ilvl="8" w:tplc="1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09D55A31"/>
    <w:multiLevelType w:val="hybridMultilevel"/>
    <w:tmpl w:val="A57AC394"/>
    <w:lvl w:ilvl="0" w:tplc="40BA820C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F79E1"/>
    <w:multiLevelType w:val="hybridMultilevel"/>
    <w:tmpl w:val="247613B2"/>
    <w:lvl w:ilvl="0" w:tplc="A0DE05F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17081"/>
    <w:multiLevelType w:val="hybridMultilevel"/>
    <w:tmpl w:val="AB16E2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4725D"/>
    <w:multiLevelType w:val="hybridMultilevel"/>
    <w:tmpl w:val="2D3835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17105"/>
    <w:multiLevelType w:val="hybridMultilevel"/>
    <w:tmpl w:val="E0DCF4E6"/>
    <w:lvl w:ilvl="0" w:tplc="D6B69752">
      <w:start w:val="1"/>
      <w:numFmt w:val="bullet"/>
      <w:pStyle w:val="FSBullets1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5462A7B"/>
    <w:multiLevelType w:val="hybridMultilevel"/>
    <w:tmpl w:val="0D2E0776"/>
    <w:lvl w:ilvl="0" w:tplc="5A502DF8">
      <w:start w:val="1"/>
      <w:numFmt w:val="decimal"/>
      <w:lvlText w:val="%1."/>
      <w:lvlJc w:val="left"/>
      <w:pPr>
        <w:ind w:left="1080" w:hanging="360"/>
      </w:pPr>
    </w:lvl>
    <w:lvl w:ilvl="1" w:tplc="1C090019">
      <w:start w:val="1"/>
      <w:numFmt w:val="lowerLetter"/>
      <w:lvlText w:val="%2."/>
      <w:lvlJc w:val="left"/>
      <w:pPr>
        <w:ind w:left="1800" w:hanging="360"/>
      </w:pPr>
    </w:lvl>
    <w:lvl w:ilvl="2" w:tplc="1C09001B">
      <w:start w:val="1"/>
      <w:numFmt w:val="lowerRoman"/>
      <w:lvlText w:val="%3."/>
      <w:lvlJc w:val="right"/>
      <w:pPr>
        <w:ind w:left="2520" w:hanging="180"/>
      </w:pPr>
    </w:lvl>
    <w:lvl w:ilvl="3" w:tplc="1C09000F">
      <w:start w:val="1"/>
      <w:numFmt w:val="decimal"/>
      <w:lvlText w:val="%4."/>
      <w:lvlJc w:val="left"/>
      <w:pPr>
        <w:ind w:left="3240" w:hanging="360"/>
      </w:pPr>
    </w:lvl>
    <w:lvl w:ilvl="4" w:tplc="1C090019">
      <w:start w:val="1"/>
      <w:numFmt w:val="lowerLetter"/>
      <w:lvlText w:val="%5."/>
      <w:lvlJc w:val="left"/>
      <w:pPr>
        <w:ind w:left="3960" w:hanging="360"/>
      </w:pPr>
    </w:lvl>
    <w:lvl w:ilvl="5" w:tplc="1C09001B">
      <w:start w:val="1"/>
      <w:numFmt w:val="lowerRoman"/>
      <w:lvlText w:val="%6."/>
      <w:lvlJc w:val="right"/>
      <w:pPr>
        <w:ind w:left="4680" w:hanging="180"/>
      </w:pPr>
    </w:lvl>
    <w:lvl w:ilvl="6" w:tplc="1C09000F">
      <w:start w:val="1"/>
      <w:numFmt w:val="decimal"/>
      <w:lvlText w:val="%7."/>
      <w:lvlJc w:val="left"/>
      <w:pPr>
        <w:ind w:left="5400" w:hanging="360"/>
      </w:pPr>
    </w:lvl>
    <w:lvl w:ilvl="7" w:tplc="1C090019">
      <w:start w:val="1"/>
      <w:numFmt w:val="lowerLetter"/>
      <w:lvlText w:val="%8."/>
      <w:lvlJc w:val="left"/>
      <w:pPr>
        <w:ind w:left="6120" w:hanging="360"/>
      </w:pPr>
    </w:lvl>
    <w:lvl w:ilvl="8" w:tplc="1C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751A02"/>
    <w:multiLevelType w:val="hybridMultilevel"/>
    <w:tmpl w:val="9C0E38F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9A6764"/>
    <w:multiLevelType w:val="hybridMultilevel"/>
    <w:tmpl w:val="E6BA00D2"/>
    <w:lvl w:ilvl="0" w:tplc="9DCC4C7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3542E5"/>
    <w:multiLevelType w:val="hybridMultilevel"/>
    <w:tmpl w:val="172A067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81E0F"/>
    <w:multiLevelType w:val="hybridMultilevel"/>
    <w:tmpl w:val="9AF885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02489"/>
    <w:multiLevelType w:val="hybridMultilevel"/>
    <w:tmpl w:val="18EC6060"/>
    <w:lvl w:ilvl="0" w:tplc="CE2C2E8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56A7118">
      <w:numFmt w:val="none"/>
      <w:lvlText w:val=""/>
      <w:lvlJc w:val="left"/>
      <w:pPr>
        <w:tabs>
          <w:tab w:val="num" w:pos="360"/>
        </w:tabs>
      </w:pPr>
    </w:lvl>
    <w:lvl w:ilvl="2" w:tplc="3C8C3C9E">
      <w:numFmt w:val="none"/>
      <w:lvlText w:val=""/>
      <w:lvlJc w:val="left"/>
      <w:pPr>
        <w:tabs>
          <w:tab w:val="num" w:pos="360"/>
        </w:tabs>
      </w:pPr>
    </w:lvl>
    <w:lvl w:ilvl="3" w:tplc="D674BC04">
      <w:numFmt w:val="none"/>
      <w:lvlText w:val=""/>
      <w:lvlJc w:val="left"/>
      <w:pPr>
        <w:tabs>
          <w:tab w:val="num" w:pos="360"/>
        </w:tabs>
      </w:pPr>
    </w:lvl>
    <w:lvl w:ilvl="4" w:tplc="72AEF574">
      <w:numFmt w:val="none"/>
      <w:lvlText w:val=""/>
      <w:lvlJc w:val="left"/>
      <w:pPr>
        <w:tabs>
          <w:tab w:val="num" w:pos="360"/>
        </w:tabs>
      </w:pPr>
    </w:lvl>
    <w:lvl w:ilvl="5" w:tplc="EBB88FFA">
      <w:numFmt w:val="none"/>
      <w:lvlText w:val=""/>
      <w:lvlJc w:val="left"/>
      <w:pPr>
        <w:tabs>
          <w:tab w:val="num" w:pos="360"/>
        </w:tabs>
      </w:pPr>
    </w:lvl>
    <w:lvl w:ilvl="6" w:tplc="E80EEE64">
      <w:numFmt w:val="none"/>
      <w:lvlText w:val=""/>
      <w:lvlJc w:val="left"/>
      <w:pPr>
        <w:tabs>
          <w:tab w:val="num" w:pos="360"/>
        </w:tabs>
      </w:pPr>
    </w:lvl>
    <w:lvl w:ilvl="7" w:tplc="1E4A81CC">
      <w:numFmt w:val="none"/>
      <w:lvlText w:val=""/>
      <w:lvlJc w:val="left"/>
      <w:pPr>
        <w:tabs>
          <w:tab w:val="num" w:pos="360"/>
        </w:tabs>
      </w:pPr>
    </w:lvl>
    <w:lvl w:ilvl="8" w:tplc="EFFE6CFA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3BEC7A35"/>
    <w:multiLevelType w:val="hybridMultilevel"/>
    <w:tmpl w:val="66F083A4"/>
    <w:lvl w:ilvl="0" w:tplc="CEA4E84A">
      <w:start w:val="1"/>
      <w:numFmt w:val="decimal"/>
      <w:pStyle w:val="FSOpskr"/>
      <w:lvlText w:val="%1."/>
      <w:lvlJc w:val="left"/>
      <w:pPr>
        <w:ind w:left="720" w:hanging="360"/>
      </w:pPr>
      <w:rPr>
        <w:b w:val="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45ACB"/>
    <w:multiLevelType w:val="hybridMultilevel"/>
    <w:tmpl w:val="DC36A5E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F5295"/>
    <w:multiLevelType w:val="hybridMultilevel"/>
    <w:tmpl w:val="EF180FAA"/>
    <w:lvl w:ilvl="0" w:tplc="1C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4923C4F"/>
    <w:multiLevelType w:val="hybridMultilevel"/>
    <w:tmpl w:val="A13034D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1487D"/>
    <w:multiLevelType w:val="hybridMultilevel"/>
    <w:tmpl w:val="E99E09BE"/>
    <w:lvl w:ilvl="0" w:tplc="1C090019">
      <w:start w:val="1"/>
      <w:numFmt w:val="lowerLetter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EC3C8D"/>
    <w:multiLevelType w:val="hybridMultilevel"/>
    <w:tmpl w:val="39EEF0A0"/>
    <w:lvl w:ilvl="0" w:tplc="C706D2F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B961A11"/>
    <w:multiLevelType w:val="multilevel"/>
    <w:tmpl w:val="15B89AF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2" w15:restartNumberingAfterBreak="0">
    <w:nsid w:val="6E701BE5"/>
    <w:multiLevelType w:val="multilevel"/>
    <w:tmpl w:val="FEAEE1A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3" w15:restartNumberingAfterBreak="0">
    <w:nsid w:val="717030E9"/>
    <w:multiLevelType w:val="hybridMultilevel"/>
    <w:tmpl w:val="7F36C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BF7419"/>
    <w:multiLevelType w:val="hybridMultilevel"/>
    <w:tmpl w:val="79620998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682F46"/>
    <w:multiLevelType w:val="hybridMultilevel"/>
    <w:tmpl w:val="B8B81C10"/>
    <w:lvl w:ilvl="0" w:tplc="9F5AAAE6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BF7623"/>
    <w:multiLevelType w:val="hybridMultilevel"/>
    <w:tmpl w:val="3F343AE2"/>
    <w:lvl w:ilvl="0" w:tplc="AF5CD7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752DB"/>
    <w:multiLevelType w:val="multilevel"/>
    <w:tmpl w:val="36DC141E"/>
    <w:lvl w:ilvl="0">
      <w:start w:val="1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7FFD5A8D"/>
    <w:multiLevelType w:val="hybridMultilevel"/>
    <w:tmpl w:val="D3C8582A"/>
    <w:lvl w:ilvl="0" w:tplc="FE048E34">
      <w:start w:val="1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20"/>
        </w:rPr>
      </w:lvl>
    </w:lvlOverride>
  </w:num>
  <w:num w:numId="4">
    <w:abstractNumId w:val="28"/>
  </w:num>
  <w:num w:numId="5">
    <w:abstractNumId w:val="26"/>
  </w:num>
  <w:num w:numId="6">
    <w:abstractNumId w:val="4"/>
  </w:num>
  <w:num w:numId="7">
    <w:abstractNumId w:val="20"/>
  </w:num>
  <w:num w:numId="8">
    <w:abstractNumId w:val="15"/>
  </w:num>
  <w:num w:numId="9">
    <w:abstractNumId w:val="15"/>
  </w:num>
  <w:num w:numId="10">
    <w:abstractNumId w:val="15"/>
  </w:num>
  <w:num w:numId="11">
    <w:abstractNumId w:val="3"/>
  </w:num>
  <w:num w:numId="12">
    <w:abstractNumId w:val="15"/>
  </w:num>
  <w:num w:numId="13">
    <w:abstractNumId w:val="17"/>
  </w:num>
  <w:num w:numId="14">
    <w:abstractNumId w:val="25"/>
  </w:num>
  <w:num w:numId="15">
    <w:abstractNumId w:val="24"/>
  </w:num>
  <w:num w:numId="16">
    <w:abstractNumId w:val="8"/>
  </w:num>
  <w:num w:numId="17">
    <w:abstractNumId w:val="14"/>
  </w:num>
  <w:num w:numId="18">
    <w:abstractNumId w:val="22"/>
  </w:num>
  <w:num w:numId="19">
    <w:abstractNumId w:val="21"/>
  </w:num>
  <w:num w:numId="20">
    <w:abstractNumId w:val="27"/>
  </w:num>
  <w:num w:numId="21">
    <w:abstractNumId w:val="11"/>
  </w:num>
  <w:num w:numId="22">
    <w:abstractNumId w:val="5"/>
  </w:num>
  <w:num w:numId="23">
    <w:abstractNumId w:val="13"/>
  </w:num>
  <w:num w:numId="24">
    <w:abstractNumId w:val="1"/>
  </w:num>
  <w:num w:numId="25">
    <w:abstractNumId w:val="23"/>
  </w:num>
  <w:num w:numId="26">
    <w:abstractNumId w:val="7"/>
  </w:num>
  <w:num w:numId="27">
    <w:abstractNumId w:val="6"/>
  </w:num>
  <w:num w:numId="28">
    <w:abstractNumId w:val="18"/>
  </w:num>
  <w:num w:numId="29">
    <w:abstractNumId w:val="16"/>
  </w:num>
  <w:num w:numId="30">
    <w:abstractNumId w:val="12"/>
  </w:num>
  <w:num w:numId="31">
    <w:abstractNumId w:val="10"/>
  </w:num>
  <w:num w:numId="32">
    <w:abstractNumId w:val="2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DD5"/>
    <w:rsid w:val="00012587"/>
    <w:rsid w:val="00014BDB"/>
    <w:rsid w:val="000379FC"/>
    <w:rsid w:val="00047FA3"/>
    <w:rsid w:val="000640D9"/>
    <w:rsid w:val="000711F1"/>
    <w:rsid w:val="00076EE1"/>
    <w:rsid w:val="000A6028"/>
    <w:rsid w:val="000B0F3E"/>
    <w:rsid w:val="000C0A06"/>
    <w:rsid w:val="000E48A2"/>
    <w:rsid w:val="000F1113"/>
    <w:rsid w:val="000F687E"/>
    <w:rsid w:val="00103195"/>
    <w:rsid w:val="0010443B"/>
    <w:rsid w:val="0010580D"/>
    <w:rsid w:val="00117E69"/>
    <w:rsid w:val="00142C94"/>
    <w:rsid w:val="001534B6"/>
    <w:rsid w:val="00176960"/>
    <w:rsid w:val="001813A9"/>
    <w:rsid w:val="00192A5B"/>
    <w:rsid w:val="0019391B"/>
    <w:rsid w:val="001A1697"/>
    <w:rsid w:val="001E2F62"/>
    <w:rsid w:val="0020663E"/>
    <w:rsid w:val="00210E59"/>
    <w:rsid w:val="0023178A"/>
    <w:rsid w:val="00236AD0"/>
    <w:rsid w:val="00240C6E"/>
    <w:rsid w:val="002453B4"/>
    <w:rsid w:val="002535B6"/>
    <w:rsid w:val="002564BE"/>
    <w:rsid w:val="00256844"/>
    <w:rsid w:val="00257339"/>
    <w:rsid w:val="00270D6E"/>
    <w:rsid w:val="00271C19"/>
    <w:rsid w:val="00272498"/>
    <w:rsid w:val="0027260A"/>
    <w:rsid w:val="00282A20"/>
    <w:rsid w:val="0029485D"/>
    <w:rsid w:val="002A2901"/>
    <w:rsid w:val="002D7440"/>
    <w:rsid w:val="002E2482"/>
    <w:rsid w:val="002E319B"/>
    <w:rsid w:val="0030519C"/>
    <w:rsid w:val="003112D7"/>
    <w:rsid w:val="003139C5"/>
    <w:rsid w:val="00316DD5"/>
    <w:rsid w:val="00322E5A"/>
    <w:rsid w:val="00323DF3"/>
    <w:rsid w:val="003366DF"/>
    <w:rsid w:val="003512BD"/>
    <w:rsid w:val="00355E02"/>
    <w:rsid w:val="00362861"/>
    <w:rsid w:val="00371A93"/>
    <w:rsid w:val="00374894"/>
    <w:rsid w:val="00380B47"/>
    <w:rsid w:val="00392542"/>
    <w:rsid w:val="003C09F4"/>
    <w:rsid w:val="003C312D"/>
    <w:rsid w:val="003C6DCB"/>
    <w:rsid w:val="003D1C1A"/>
    <w:rsid w:val="00411034"/>
    <w:rsid w:val="00412601"/>
    <w:rsid w:val="00412B97"/>
    <w:rsid w:val="00414B4F"/>
    <w:rsid w:val="004247BF"/>
    <w:rsid w:val="004552DB"/>
    <w:rsid w:val="004C1FEF"/>
    <w:rsid w:val="004C45C6"/>
    <w:rsid w:val="005436B6"/>
    <w:rsid w:val="00545D43"/>
    <w:rsid w:val="005707E1"/>
    <w:rsid w:val="00576C49"/>
    <w:rsid w:val="00583A04"/>
    <w:rsid w:val="00585B9F"/>
    <w:rsid w:val="00586A2C"/>
    <w:rsid w:val="00587C03"/>
    <w:rsid w:val="005A7D4C"/>
    <w:rsid w:val="005D3FD7"/>
    <w:rsid w:val="0060636F"/>
    <w:rsid w:val="0061215A"/>
    <w:rsid w:val="0063765A"/>
    <w:rsid w:val="006611E4"/>
    <w:rsid w:val="00661333"/>
    <w:rsid w:val="00667AA8"/>
    <w:rsid w:val="006B4C40"/>
    <w:rsid w:val="006E5697"/>
    <w:rsid w:val="006F199F"/>
    <w:rsid w:val="006F2457"/>
    <w:rsid w:val="00705AA6"/>
    <w:rsid w:val="00710BEF"/>
    <w:rsid w:val="00740D81"/>
    <w:rsid w:val="00743ED9"/>
    <w:rsid w:val="007633AB"/>
    <w:rsid w:val="00795E77"/>
    <w:rsid w:val="00804A56"/>
    <w:rsid w:val="00815C03"/>
    <w:rsid w:val="00831A24"/>
    <w:rsid w:val="00870D27"/>
    <w:rsid w:val="00873358"/>
    <w:rsid w:val="008C3E09"/>
    <w:rsid w:val="008C6203"/>
    <w:rsid w:val="008E24A2"/>
    <w:rsid w:val="0090302F"/>
    <w:rsid w:val="009207DE"/>
    <w:rsid w:val="00923C2C"/>
    <w:rsid w:val="00933C11"/>
    <w:rsid w:val="00946123"/>
    <w:rsid w:val="00967ABA"/>
    <w:rsid w:val="00997841"/>
    <w:rsid w:val="009B0075"/>
    <w:rsid w:val="009B791A"/>
    <w:rsid w:val="009D7EF9"/>
    <w:rsid w:val="00A00FAC"/>
    <w:rsid w:val="00A247C4"/>
    <w:rsid w:val="00A30A08"/>
    <w:rsid w:val="00A35CEF"/>
    <w:rsid w:val="00A569F3"/>
    <w:rsid w:val="00A70B9E"/>
    <w:rsid w:val="00A74548"/>
    <w:rsid w:val="00AA77F0"/>
    <w:rsid w:val="00B117BC"/>
    <w:rsid w:val="00B161B5"/>
    <w:rsid w:val="00B16343"/>
    <w:rsid w:val="00B16367"/>
    <w:rsid w:val="00B336D9"/>
    <w:rsid w:val="00B426E2"/>
    <w:rsid w:val="00B51E3B"/>
    <w:rsid w:val="00B55D6F"/>
    <w:rsid w:val="00BB003C"/>
    <w:rsid w:val="00C52DE4"/>
    <w:rsid w:val="00C56EF8"/>
    <w:rsid w:val="00C57484"/>
    <w:rsid w:val="00C630F1"/>
    <w:rsid w:val="00C76A74"/>
    <w:rsid w:val="00C9224F"/>
    <w:rsid w:val="00CA509B"/>
    <w:rsid w:val="00CC4251"/>
    <w:rsid w:val="00CD4433"/>
    <w:rsid w:val="00CE3958"/>
    <w:rsid w:val="00CF1F7F"/>
    <w:rsid w:val="00D24EEB"/>
    <w:rsid w:val="00D258AD"/>
    <w:rsid w:val="00D336AE"/>
    <w:rsid w:val="00D40CCF"/>
    <w:rsid w:val="00D5105E"/>
    <w:rsid w:val="00D62832"/>
    <w:rsid w:val="00D83CDD"/>
    <w:rsid w:val="00D84D10"/>
    <w:rsid w:val="00D9128F"/>
    <w:rsid w:val="00DA3AC8"/>
    <w:rsid w:val="00DB0734"/>
    <w:rsid w:val="00DE03A4"/>
    <w:rsid w:val="00DF491C"/>
    <w:rsid w:val="00E20B28"/>
    <w:rsid w:val="00E774B6"/>
    <w:rsid w:val="00EB3075"/>
    <w:rsid w:val="00EE7608"/>
    <w:rsid w:val="00EF12D2"/>
    <w:rsid w:val="00EF573F"/>
    <w:rsid w:val="00EF7135"/>
    <w:rsid w:val="00F15DDF"/>
    <w:rsid w:val="00F25528"/>
    <w:rsid w:val="00F360F6"/>
    <w:rsid w:val="00F403E7"/>
    <w:rsid w:val="00F7348E"/>
    <w:rsid w:val="00F75A9C"/>
    <w:rsid w:val="00FA74A3"/>
    <w:rsid w:val="00FB328C"/>
    <w:rsid w:val="00FC0476"/>
    <w:rsid w:val="00FC1DBB"/>
    <w:rsid w:val="00FF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37DC27C"/>
  <w15:chartTrackingRefBased/>
  <w15:docId w15:val="{71161F77-8228-464E-A435-7815EECE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78A"/>
    <w:rPr>
      <w:sz w:val="24"/>
      <w:szCs w:val="24"/>
      <w:lang w:val="en-GB" w:eastAsia="af-Z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45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43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7454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74548"/>
  </w:style>
  <w:style w:type="paragraph" w:styleId="FootnoteText">
    <w:name w:val="footnote text"/>
    <w:basedOn w:val="Normal"/>
    <w:semiHidden/>
    <w:rsid w:val="000F687E"/>
    <w:rPr>
      <w:sz w:val="20"/>
      <w:szCs w:val="20"/>
    </w:rPr>
  </w:style>
  <w:style w:type="character" w:styleId="FootnoteReference">
    <w:name w:val="footnote reference"/>
    <w:semiHidden/>
    <w:rsid w:val="000F687E"/>
    <w:rPr>
      <w:vertAlign w:val="superscript"/>
    </w:rPr>
  </w:style>
  <w:style w:type="paragraph" w:styleId="BalloonText">
    <w:name w:val="Balloon Text"/>
    <w:basedOn w:val="Normal"/>
    <w:semiHidden/>
    <w:rsid w:val="008C3E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8C3E09"/>
    <w:pPr>
      <w:tabs>
        <w:tab w:val="center" w:pos="4320"/>
        <w:tab w:val="right" w:pos="8640"/>
      </w:tabs>
    </w:pPr>
  </w:style>
  <w:style w:type="paragraph" w:customStyle="1" w:styleId="FSHOOFOpskr">
    <w:name w:val="FS HOOF Opskr"/>
    <w:basedOn w:val="Heading2"/>
    <w:qFormat/>
    <w:rsid w:val="00CD4433"/>
    <w:pPr>
      <w:spacing w:after="1080"/>
    </w:pPr>
    <w:rPr>
      <w:rFonts w:ascii="Arial" w:hAnsi="Arial" w:cs="Arial"/>
      <w:lang w:val="en-ZA"/>
    </w:rPr>
  </w:style>
  <w:style w:type="character" w:customStyle="1" w:styleId="Heading2Char">
    <w:name w:val="Heading 2 Char"/>
    <w:link w:val="Heading2"/>
    <w:uiPriority w:val="9"/>
    <w:semiHidden/>
    <w:rsid w:val="00CD4433"/>
    <w:rPr>
      <w:rFonts w:ascii="Cambria" w:eastAsia="Times New Roman" w:hAnsi="Cambria" w:cs="Times New Roman"/>
      <w:b/>
      <w:bCs/>
      <w:i/>
      <w:iCs/>
      <w:sz w:val="28"/>
      <w:szCs w:val="28"/>
      <w:lang w:val="af-ZA" w:eastAsia="en-US"/>
    </w:rPr>
  </w:style>
  <w:style w:type="paragraph" w:customStyle="1" w:styleId="FSSekOp">
    <w:name w:val="FS Sek Op"/>
    <w:basedOn w:val="Heading2"/>
    <w:qFormat/>
    <w:rsid w:val="00CD4433"/>
    <w:pPr>
      <w:spacing w:after="480" w:line="360" w:lineRule="auto"/>
      <w:jc w:val="both"/>
    </w:pPr>
    <w:rPr>
      <w:rFonts w:ascii="Arial" w:hAnsi="Arial" w:cs="Arial"/>
      <w:sz w:val="24"/>
      <w:szCs w:val="24"/>
      <w:lang w:val="en-ZA"/>
    </w:rPr>
  </w:style>
  <w:style w:type="paragraph" w:customStyle="1" w:styleId="FSOpskr">
    <w:name w:val="FS Opskr"/>
    <w:basedOn w:val="Normal"/>
    <w:qFormat/>
    <w:rsid w:val="00CD4433"/>
    <w:pPr>
      <w:numPr>
        <w:numId w:val="8"/>
      </w:numPr>
      <w:tabs>
        <w:tab w:val="left" w:pos="284"/>
      </w:tabs>
      <w:spacing w:before="480" w:after="240" w:line="360" w:lineRule="auto"/>
      <w:jc w:val="both"/>
    </w:pPr>
    <w:rPr>
      <w:b/>
      <w:szCs w:val="20"/>
      <w:lang w:val="en-ZA"/>
    </w:rPr>
  </w:style>
  <w:style w:type="paragraph" w:customStyle="1" w:styleId="FSPar">
    <w:name w:val="FS Par"/>
    <w:basedOn w:val="Normal"/>
    <w:qFormat/>
    <w:rsid w:val="00CD4433"/>
    <w:pPr>
      <w:spacing w:before="120" w:after="360" w:line="360" w:lineRule="auto"/>
      <w:jc w:val="both"/>
    </w:pPr>
    <w:rPr>
      <w:szCs w:val="20"/>
      <w:lang w:val="en-ZA"/>
    </w:rPr>
  </w:style>
  <w:style w:type="paragraph" w:customStyle="1" w:styleId="FSQuotes">
    <w:name w:val="FS Quotes"/>
    <w:basedOn w:val="Normal"/>
    <w:qFormat/>
    <w:rsid w:val="00CD4433"/>
    <w:pPr>
      <w:spacing w:after="240" w:line="360" w:lineRule="auto"/>
      <w:ind w:left="720"/>
      <w:jc w:val="both"/>
    </w:pPr>
    <w:rPr>
      <w:i/>
      <w:szCs w:val="20"/>
      <w:lang w:val="en-ZA"/>
    </w:rPr>
  </w:style>
  <w:style w:type="paragraph" w:customStyle="1" w:styleId="FSBullets1">
    <w:name w:val="FS Bullets1"/>
    <w:basedOn w:val="Normal"/>
    <w:qFormat/>
    <w:rsid w:val="00362861"/>
    <w:pPr>
      <w:numPr>
        <w:numId w:val="16"/>
      </w:numPr>
      <w:spacing w:after="120" w:line="360" w:lineRule="auto"/>
      <w:jc w:val="both"/>
    </w:pPr>
    <w:rPr>
      <w:szCs w:val="20"/>
      <w:lang w:val="en-ZA"/>
    </w:rPr>
  </w:style>
  <w:style w:type="character" w:customStyle="1" w:styleId="FooterChar">
    <w:name w:val="Footer Char"/>
    <w:link w:val="Footer"/>
    <w:uiPriority w:val="99"/>
    <w:rsid w:val="003512BD"/>
    <w:rPr>
      <w:sz w:val="24"/>
      <w:szCs w:val="24"/>
      <w:lang w:val="af-ZA" w:eastAsia="en-US"/>
    </w:rPr>
  </w:style>
  <w:style w:type="paragraph" w:customStyle="1" w:styleId="FSPar2">
    <w:name w:val="FS Par2"/>
    <w:basedOn w:val="FSPar"/>
    <w:qFormat/>
    <w:rsid w:val="00412601"/>
    <w:pPr>
      <w:spacing w:after="240"/>
    </w:pPr>
  </w:style>
  <w:style w:type="paragraph" w:customStyle="1" w:styleId="FSBullets2">
    <w:name w:val="FS Bullets2"/>
    <w:basedOn w:val="FSBullets1"/>
    <w:qFormat/>
    <w:rsid w:val="00412601"/>
    <w:pPr>
      <w:spacing w:after="360"/>
    </w:pPr>
  </w:style>
  <w:style w:type="paragraph" w:customStyle="1" w:styleId="FSQuotes2">
    <w:name w:val="FS Quotes2"/>
    <w:basedOn w:val="FSQuotes"/>
    <w:qFormat/>
    <w:rsid w:val="00412601"/>
    <w:pPr>
      <w:spacing w:after="360"/>
    </w:pPr>
  </w:style>
  <w:style w:type="character" w:styleId="Hyperlink">
    <w:name w:val="Hyperlink"/>
    <w:uiPriority w:val="99"/>
    <w:unhideWhenUsed/>
    <w:rsid w:val="000A6028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3139C5"/>
    <w:pPr>
      <w:jc w:val="center"/>
    </w:pPr>
    <w:rPr>
      <w:b/>
      <w:sz w:val="22"/>
      <w:szCs w:val="20"/>
      <w:u w:val="single"/>
      <w:lang w:val="en-ZA"/>
    </w:rPr>
  </w:style>
  <w:style w:type="character" w:customStyle="1" w:styleId="TitleChar">
    <w:name w:val="Title Char"/>
    <w:link w:val="Title"/>
    <w:rsid w:val="003139C5"/>
    <w:rPr>
      <w:rFonts w:ascii="Arial" w:hAnsi="Arial"/>
      <w:b/>
      <w:sz w:val="22"/>
      <w:u w:val="single"/>
      <w:lang w:eastAsia="en-US"/>
    </w:rPr>
  </w:style>
  <w:style w:type="character" w:customStyle="1" w:styleId="Heading1Char">
    <w:name w:val="Heading 1 Char"/>
    <w:link w:val="Heading1"/>
    <w:uiPriority w:val="9"/>
    <w:rsid w:val="004C45C6"/>
    <w:rPr>
      <w:rFonts w:ascii="Cambria" w:eastAsia="Times New Roman" w:hAnsi="Cambria" w:cs="Times New Roman"/>
      <w:b/>
      <w:bCs/>
      <w:kern w:val="32"/>
      <w:sz w:val="32"/>
      <w:szCs w:val="32"/>
      <w:lang w:val="af-ZA"/>
    </w:rPr>
  </w:style>
  <w:style w:type="paragraph" w:styleId="BodyTextIndent">
    <w:name w:val="Body Text Indent"/>
    <w:basedOn w:val="Normal"/>
    <w:link w:val="BodyTextIndentChar"/>
    <w:rsid w:val="004C45C6"/>
    <w:pPr>
      <w:ind w:left="360"/>
    </w:pPr>
  </w:style>
  <w:style w:type="character" w:customStyle="1" w:styleId="BodyTextIndentChar">
    <w:name w:val="Body Text Indent Char"/>
    <w:link w:val="BodyTextIndent"/>
    <w:rsid w:val="004C45C6"/>
    <w:rPr>
      <w:sz w:val="24"/>
      <w:szCs w:val="24"/>
      <w:lang w:val="af-ZA"/>
    </w:rPr>
  </w:style>
  <w:style w:type="paragraph" w:styleId="ListParagraph">
    <w:name w:val="List Paragraph"/>
    <w:basedOn w:val="Normal"/>
    <w:uiPriority w:val="34"/>
    <w:qFormat/>
    <w:rsid w:val="009461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table" w:styleId="TableGrid">
    <w:name w:val="Table Grid"/>
    <w:basedOn w:val="TableNormal"/>
    <w:uiPriority w:val="59"/>
    <w:rsid w:val="008733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61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zaan%20Mellet\AppData\Roaming\Microsoft\Templates\FEDSAS%20FORMAAT%20-%20THE%20LEAD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FEDSAS FORMAAT - THE LEADER</Template>
  <TotalTime>7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Die Taak van die Beheerliggaam</vt:lpstr>
    </vt:vector>
  </TitlesOfParts>
  <Company>Private</Company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Taak van die Beheerliggaam</dc:title>
  <dc:subject/>
  <dc:creator>Suzaan Mellet</dc:creator>
  <cp:keywords/>
  <cp:lastModifiedBy>Fedsas</cp:lastModifiedBy>
  <cp:revision>5</cp:revision>
  <cp:lastPrinted>2015-02-12T09:42:00Z</cp:lastPrinted>
  <dcterms:created xsi:type="dcterms:W3CDTF">2020-06-01T13:45:00Z</dcterms:created>
  <dcterms:modified xsi:type="dcterms:W3CDTF">2020-06-02T12:26:00Z</dcterms:modified>
</cp:coreProperties>
</file>